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6097E" w14:textId="14BA6EB5" w:rsidR="00521A6A" w:rsidRPr="00400A4A" w:rsidRDefault="00521A6A" w:rsidP="005723F6">
      <w:pPr>
        <w:pStyle w:val="Titel"/>
        <w:rPr>
          <w:b/>
          <w:bCs/>
          <w:lang w:val="en-AU"/>
        </w:rPr>
      </w:pPr>
      <w:bookmarkStart w:id="0" w:name="_Hlk16579859"/>
      <w:r w:rsidRPr="00400A4A">
        <w:rPr>
          <w:b/>
          <w:bCs/>
          <w:lang w:val="en-AU"/>
        </w:rPr>
        <w:t xml:space="preserve">From </w:t>
      </w:r>
      <w:r w:rsidR="00CC362C" w:rsidRPr="00400A4A">
        <w:rPr>
          <w:b/>
          <w:bCs/>
          <w:lang w:val="en-AU"/>
        </w:rPr>
        <w:t>g</w:t>
      </w:r>
      <w:r w:rsidR="005723F6" w:rsidRPr="00400A4A">
        <w:rPr>
          <w:b/>
          <w:bCs/>
          <w:lang w:val="en-AU"/>
        </w:rPr>
        <w:t>arden</w:t>
      </w:r>
      <w:r w:rsidR="000D79C7" w:rsidRPr="00400A4A">
        <w:rPr>
          <w:b/>
          <w:bCs/>
          <w:lang w:val="en-AU"/>
        </w:rPr>
        <w:t xml:space="preserve"> design </w:t>
      </w:r>
      <w:r w:rsidR="005723F6" w:rsidRPr="00400A4A">
        <w:rPr>
          <w:b/>
          <w:bCs/>
          <w:lang w:val="en-AU"/>
        </w:rPr>
        <w:t xml:space="preserve">to landscape </w:t>
      </w:r>
      <w:r w:rsidR="000D79C7" w:rsidRPr="00400A4A">
        <w:rPr>
          <w:b/>
          <w:bCs/>
          <w:lang w:val="en-AU"/>
        </w:rPr>
        <w:t>design</w:t>
      </w:r>
    </w:p>
    <w:bookmarkEnd w:id="0"/>
    <w:p w14:paraId="4CFB7628" w14:textId="77777777" w:rsidR="00400A4A" w:rsidRPr="00400A4A" w:rsidRDefault="00400A4A" w:rsidP="00464A79">
      <w:pPr>
        <w:rPr>
          <w:lang w:val="en-AU"/>
        </w:rPr>
      </w:pPr>
    </w:p>
    <w:p w14:paraId="279259B0" w14:textId="3EE05CD9" w:rsidR="00F44ADF" w:rsidRPr="00400A4A" w:rsidRDefault="00B509B3" w:rsidP="00464A79">
      <w:pPr>
        <w:rPr>
          <w:lang w:val="en-AU"/>
        </w:rPr>
      </w:pPr>
      <w:r w:rsidRPr="00400A4A">
        <w:rPr>
          <w:lang w:val="en-AU"/>
        </w:rPr>
        <w:t xml:space="preserve">From the beginning of the 1900 </w:t>
      </w:r>
      <w:r w:rsidR="00D13CA2" w:rsidRPr="00400A4A">
        <w:rPr>
          <w:lang w:val="en-AU"/>
        </w:rPr>
        <w:t>century</w:t>
      </w:r>
      <w:r w:rsidRPr="00400A4A">
        <w:rPr>
          <w:lang w:val="en-AU"/>
        </w:rPr>
        <w:t xml:space="preserve"> until </w:t>
      </w:r>
      <w:r w:rsidR="00521A6A" w:rsidRPr="00400A4A">
        <w:rPr>
          <w:lang w:val="en-AU"/>
        </w:rPr>
        <w:t>the 1960s</w:t>
      </w:r>
      <w:r w:rsidR="00400A4A" w:rsidRPr="00400A4A">
        <w:rPr>
          <w:lang w:val="en-AU"/>
        </w:rPr>
        <w:t>,</w:t>
      </w:r>
      <w:r w:rsidR="000D79C7" w:rsidRPr="00400A4A">
        <w:rPr>
          <w:lang w:val="en-AU"/>
        </w:rPr>
        <w:t xml:space="preserve"> m</w:t>
      </w:r>
      <w:r w:rsidR="00D13CA2" w:rsidRPr="00400A4A">
        <w:rPr>
          <w:lang w:val="en-AU"/>
        </w:rPr>
        <w:t xml:space="preserve">ost of the </w:t>
      </w:r>
      <w:r w:rsidR="000D79C7" w:rsidRPr="00400A4A">
        <w:rPr>
          <w:lang w:val="en-AU"/>
        </w:rPr>
        <w:t>landscape architects</w:t>
      </w:r>
      <w:r w:rsidR="00D13CA2" w:rsidRPr="00400A4A">
        <w:rPr>
          <w:lang w:val="en-AU"/>
        </w:rPr>
        <w:t xml:space="preserve"> </w:t>
      </w:r>
      <w:r w:rsidR="000D79C7" w:rsidRPr="00400A4A">
        <w:rPr>
          <w:lang w:val="en-AU"/>
        </w:rPr>
        <w:t xml:space="preserve">in Norway </w:t>
      </w:r>
      <w:r w:rsidR="00D13CA2" w:rsidRPr="00400A4A">
        <w:rPr>
          <w:lang w:val="en-AU"/>
        </w:rPr>
        <w:t>w</w:t>
      </w:r>
      <w:r w:rsidR="00400A4A" w:rsidRPr="00400A4A">
        <w:rPr>
          <w:lang w:val="en-AU"/>
        </w:rPr>
        <w:t>ere</w:t>
      </w:r>
      <w:r w:rsidR="00D13CA2" w:rsidRPr="00400A4A">
        <w:rPr>
          <w:lang w:val="en-AU"/>
        </w:rPr>
        <w:t xml:space="preserve"> employed in park administration and garden design. </w:t>
      </w:r>
      <w:r w:rsidR="000D79C7" w:rsidRPr="00400A4A">
        <w:rPr>
          <w:lang w:val="en-AU"/>
        </w:rPr>
        <w:t>From</w:t>
      </w:r>
      <w:r w:rsidR="00D13CA2" w:rsidRPr="00400A4A">
        <w:rPr>
          <w:lang w:val="en-AU"/>
        </w:rPr>
        <w:t xml:space="preserve"> the 1960</w:t>
      </w:r>
      <w:r w:rsidR="00400A4A" w:rsidRPr="00400A4A">
        <w:rPr>
          <w:lang w:val="en-AU"/>
        </w:rPr>
        <w:t>s,</w:t>
      </w:r>
      <w:r w:rsidR="00D13CA2" w:rsidRPr="00400A4A">
        <w:rPr>
          <w:lang w:val="en-AU"/>
        </w:rPr>
        <w:t xml:space="preserve"> </w:t>
      </w:r>
      <w:r w:rsidR="000D79C7" w:rsidRPr="00400A4A">
        <w:rPr>
          <w:lang w:val="en-AU"/>
        </w:rPr>
        <w:t>l</w:t>
      </w:r>
      <w:r w:rsidR="00F44ADF" w:rsidRPr="00400A4A">
        <w:rPr>
          <w:lang w:val="en-AU"/>
        </w:rPr>
        <w:t>andscape planning and spatial planning became important work for us.</w:t>
      </w:r>
      <w:r w:rsidR="000D79C7" w:rsidRPr="00400A4A">
        <w:rPr>
          <w:lang w:val="en-AU"/>
        </w:rPr>
        <w:t xml:space="preserve"> T</w:t>
      </w:r>
      <w:r w:rsidR="00D13CA2" w:rsidRPr="00400A4A">
        <w:rPr>
          <w:lang w:val="en-AU"/>
        </w:rPr>
        <w:t xml:space="preserve">his was the start of a </w:t>
      </w:r>
      <w:r w:rsidR="00F44ADF" w:rsidRPr="00400A4A">
        <w:rPr>
          <w:lang w:val="en-AU"/>
        </w:rPr>
        <w:t>profession</w:t>
      </w:r>
      <w:r w:rsidR="00D13CA2" w:rsidRPr="00400A4A">
        <w:rPr>
          <w:lang w:val="en-AU"/>
        </w:rPr>
        <w:t>al change that</w:t>
      </w:r>
      <w:r w:rsidR="00F0300D" w:rsidRPr="00400A4A">
        <w:rPr>
          <w:lang w:val="en-AU"/>
        </w:rPr>
        <w:t xml:space="preserve"> ha</w:t>
      </w:r>
      <w:r w:rsidR="00400A4A" w:rsidRPr="00400A4A">
        <w:rPr>
          <w:lang w:val="en-AU"/>
        </w:rPr>
        <w:t>s</w:t>
      </w:r>
      <w:r w:rsidR="00F44ADF" w:rsidRPr="00400A4A">
        <w:rPr>
          <w:lang w:val="en-AU"/>
        </w:rPr>
        <w:t xml:space="preserve"> made tremendous steps to widen the understanding of</w:t>
      </w:r>
      <w:r w:rsidR="00D13CA2" w:rsidRPr="00400A4A">
        <w:rPr>
          <w:lang w:val="en-AU"/>
        </w:rPr>
        <w:t xml:space="preserve"> landscape architecture.</w:t>
      </w:r>
      <w:r w:rsidR="00F44ADF" w:rsidRPr="00400A4A">
        <w:rPr>
          <w:lang w:val="en-AU"/>
        </w:rPr>
        <w:t xml:space="preserve"> </w:t>
      </w:r>
      <w:r w:rsidR="00D13CA2" w:rsidRPr="00400A4A">
        <w:rPr>
          <w:lang w:val="en-AU"/>
        </w:rPr>
        <w:t>Both in Norway and internati</w:t>
      </w:r>
      <w:bookmarkStart w:id="1" w:name="_GoBack"/>
      <w:bookmarkEnd w:id="1"/>
      <w:r w:rsidR="00D13CA2" w:rsidRPr="00400A4A">
        <w:rPr>
          <w:lang w:val="en-AU"/>
        </w:rPr>
        <w:t>onally</w:t>
      </w:r>
      <w:r w:rsidR="00400A4A" w:rsidRPr="00400A4A">
        <w:rPr>
          <w:lang w:val="en-AU"/>
        </w:rPr>
        <w:t>,</w:t>
      </w:r>
      <w:r w:rsidR="00D13CA2" w:rsidRPr="00400A4A">
        <w:rPr>
          <w:lang w:val="en-AU"/>
        </w:rPr>
        <w:t xml:space="preserve"> </w:t>
      </w:r>
      <w:r w:rsidR="00816B6D" w:rsidRPr="00400A4A">
        <w:rPr>
          <w:lang w:val="en-AU"/>
        </w:rPr>
        <w:t>the profession</w:t>
      </w:r>
      <w:r w:rsidR="00D13CA2" w:rsidRPr="00400A4A">
        <w:rPr>
          <w:lang w:val="en-AU"/>
        </w:rPr>
        <w:t xml:space="preserve"> ha</w:t>
      </w:r>
      <w:r w:rsidR="004B3080" w:rsidRPr="00400A4A">
        <w:rPr>
          <w:lang w:val="en-AU"/>
        </w:rPr>
        <w:t>s</w:t>
      </w:r>
      <w:r w:rsidR="00D13CA2" w:rsidRPr="00400A4A">
        <w:rPr>
          <w:lang w:val="en-AU"/>
        </w:rPr>
        <w:t xml:space="preserve"> prove</w:t>
      </w:r>
      <w:r w:rsidR="00400A4A" w:rsidRPr="00400A4A">
        <w:rPr>
          <w:lang w:val="en-AU"/>
        </w:rPr>
        <w:t>n</w:t>
      </w:r>
      <w:r w:rsidR="00D13CA2" w:rsidRPr="00400A4A">
        <w:rPr>
          <w:lang w:val="en-AU"/>
        </w:rPr>
        <w:t xml:space="preserve"> to </w:t>
      </w:r>
      <w:r w:rsidR="00400A4A" w:rsidRPr="00400A4A">
        <w:rPr>
          <w:lang w:val="en-AU"/>
        </w:rPr>
        <w:t>make an</w:t>
      </w:r>
      <w:r w:rsidR="00D13CA2" w:rsidRPr="00400A4A">
        <w:rPr>
          <w:lang w:val="en-AU"/>
        </w:rPr>
        <w:t xml:space="preserve"> </w:t>
      </w:r>
      <w:r w:rsidR="00816B6D" w:rsidRPr="00400A4A">
        <w:rPr>
          <w:lang w:val="en-AU"/>
        </w:rPr>
        <w:t xml:space="preserve">important </w:t>
      </w:r>
      <w:r w:rsidR="00F44ADF" w:rsidRPr="00400A4A">
        <w:rPr>
          <w:lang w:val="en-AU"/>
        </w:rPr>
        <w:t>contribut</w:t>
      </w:r>
      <w:r w:rsidR="00816B6D" w:rsidRPr="00400A4A">
        <w:rPr>
          <w:lang w:val="en-AU"/>
        </w:rPr>
        <w:t>ion</w:t>
      </w:r>
      <w:r w:rsidR="00F44ADF" w:rsidRPr="00400A4A">
        <w:rPr>
          <w:lang w:val="en-AU"/>
        </w:rPr>
        <w:t xml:space="preserve"> </w:t>
      </w:r>
      <w:r w:rsidR="00400A4A" w:rsidRPr="00400A4A">
        <w:rPr>
          <w:lang w:val="en-AU"/>
        </w:rPr>
        <w:t xml:space="preserve">to the </w:t>
      </w:r>
      <w:r w:rsidR="00F44ADF" w:rsidRPr="00400A4A">
        <w:rPr>
          <w:lang w:val="en-AU"/>
        </w:rPr>
        <w:t xml:space="preserve">planning </w:t>
      </w:r>
      <w:r w:rsidR="006128CC" w:rsidRPr="00400A4A">
        <w:rPr>
          <w:lang w:val="en-AU"/>
        </w:rPr>
        <w:t>and design of our sur</w:t>
      </w:r>
      <w:r w:rsidR="00F0300D" w:rsidRPr="00400A4A">
        <w:rPr>
          <w:lang w:val="en-AU"/>
        </w:rPr>
        <w:t>r</w:t>
      </w:r>
      <w:r w:rsidR="006128CC" w:rsidRPr="00400A4A">
        <w:rPr>
          <w:lang w:val="en-AU"/>
        </w:rPr>
        <w:t>oundings.</w:t>
      </w:r>
    </w:p>
    <w:p w14:paraId="34877706" w14:textId="08E43E64" w:rsidR="006C069D" w:rsidRPr="00400A4A" w:rsidRDefault="00EF587C" w:rsidP="00464A79">
      <w:pPr>
        <w:rPr>
          <w:rFonts w:ascii="Courier New" w:hAnsi="Courier New"/>
          <w:color w:val="222222"/>
          <w:lang w:val="en-AU"/>
        </w:rPr>
      </w:pPr>
      <w:r w:rsidRPr="00400A4A">
        <w:rPr>
          <w:lang w:val="en-AU"/>
        </w:rPr>
        <w:t>T</w:t>
      </w:r>
      <w:r w:rsidR="00C543B3" w:rsidRPr="00400A4A">
        <w:rPr>
          <w:lang w:val="en-AU"/>
        </w:rPr>
        <w:t xml:space="preserve">he </w:t>
      </w:r>
      <w:r w:rsidRPr="00400A4A">
        <w:rPr>
          <w:lang w:val="en-AU"/>
        </w:rPr>
        <w:t xml:space="preserve">future of the </w:t>
      </w:r>
      <w:r w:rsidR="00C543B3" w:rsidRPr="00400A4A">
        <w:rPr>
          <w:lang w:val="en-AU"/>
        </w:rPr>
        <w:t>profession is indeed challenging</w:t>
      </w:r>
      <w:r w:rsidR="00816B6D" w:rsidRPr="00400A4A">
        <w:rPr>
          <w:lang w:val="en-AU"/>
        </w:rPr>
        <w:t>. The population of the world is growing</w:t>
      </w:r>
      <w:r w:rsidR="00CC362C" w:rsidRPr="00400A4A">
        <w:rPr>
          <w:lang w:val="en-AU"/>
        </w:rPr>
        <w:t xml:space="preserve"> </w:t>
      </w:r>
      <w:r w:rsidR="00816B6D" w:rsidRPr="00400A4A">
        <w:rPr>
          <w:lang w:val="en-AU"/>
        </w:rPr>
        <w:t xml:space="preserve">from day to day. It </w:t>
      </w:r>
      <w:r w:rsidR="005723F6" w:rsidRPr="00400A4A">
        <w:rPr>
          <w:lang w:val="en-AU"/>
        </w:rPr>
        <w:t>gives</w:t>
      </w:r>
      <w:r w:rsidR="00816B6D" w:rsidRPr="00400A4A">
        <w:rPr>
          <w:lang w:val="en-AU"/>
        </w:rPr>
        <w:t xml:space="preserve"> </w:t>
      </w:r>
      <w:r w:rsidR="00BA306B">
        <w:rPr>
          <w:lang w:val="en-AU"/>
        </w:rPr>
        <w:t xml:space="preserve">us </w:t>
      </w:r>
      <w:r w:rsidR="00816B6D" w:rsidRPr="00400A4A">
        <w:rPr>
          <w:lang w:val="en-AU"/>
        </w:rPr>
        <w:t xml:space="preserve">tremendous tasks in </w:t>
      </w:r>
      <w:r w:rsidR="00BA306B">
        <w:rPr>
          <w:lang w:val="en-AU"/>
        </w:rPr>
        <w:t xml:space="preserve">the </w:t>
      </w:r>
      <w:r w:rsidR="00816B6D" w:rsidRPr="00400A4A">
        <w:rPr>
          <w:lang w:val="en-AU"/>
        </w:rPr>
        <w:t>planning and design of our surroundings.</w:t>
      </w:r>
      <w:r w:rsidRPr="00400A4A">
        <w:rPr>
          <w:lang w:val="en-AU"/>
        </w:rPr>
        <w:t xml:space="preserve"> </w:t>
      </w:r>
      <w:r w:rsidR="00CC362C" w:rsidRPr="00400A4A">
        <w:rPr>
          <w:lang w:val="en-AU"/>
        </w:rPr>
        <w:t>T</w:t>
      </w:r>
      <w:r w:rsidR="00C543B3" w:rsidRPr="00400A4A">
        <w:rPr>
          <w:lang w:val="en-AU"/>
        </w:rPr>
        <w:t>he resources of the earth must be distributed in a better w</w:t>
      </w:r>
      <w:r w:rsidR="00027676" w:rsidRPr="00400A4A">
        <w:rPr>
          <w:lang w:val="en-AU"/>
        </w:rPr>
        <w:t>ay</w:t>
      </w:r>
      <w:r w:rsidR="00C543B3" w:rsidRPr="00400A4A">
        <w:rPr>
          <w:lang w:val="en-AU"/>
        </w:rPr>
        <w:t>. Acco</w:t>
      </w:r>
      <w:r w:rsidR="00027676" w:rsidRPr="00400A4A">
        <w:rPr>
          <w:lang w:val="en-AU"/>
        </w:rPr>
        <w:t>r</w:t>
      </w:r>
      <w:r w:rsidR="00C543B3" w:rsidRPr="00400A4A">
        <w:rPr>
          <w:lang w:val="en-AU"/>
        </w:rPr>
        <w:t xml:space="preserve">ding to </w:t>
      </w:r>
      <w:r w:rsidR="00BA306B">
        <w:rPr>
          <w:lang w:val="en-AU"/>
        </w:rPr>
        <w:t>the ‘</w:t>
      </w:r>
      <w:r w:rsidR="00C543B3" w:rsidRPr="00400A4A">
        <w:rPr>
          <w:lang w:val="en-AU"/>
        </w:rPr>
        <w:t>Global Footprint network</w:t>
      </w:r>
      <w:r w:rsidR="00BA306B">
        <w:rPr>
          <w:lang w:val="en-AU"/>
        </w:rPr>
        <w:t>’,</w:t>
      </w:r>
      <w:r w:rsidR="00C543B3" w:rsidRPr="00400A4A">
        <w:rPr>
          <w:lang w:val="en-AU"/>
        </w:rPr>
        <w:t xml:space="preserve"> </w:t>
      </w:r>
      <w:r w:rsidR="00B509B3" w:rsidRPr="00400A4A">
        <w:rPr>
          <w:color w:val="222222"/>
          <w:lang w:val="en-AU"/>
        </w:rPr>
        <w:t>t</w:t>
      </w:r>
      <w:r w:rsidR="00C543B3" w:rsidRPr="00400A4A">
        <w:rPr>
          <w:color w:val="222222"/>
          <w:lang w:val="en-AU"/>
        </w:rPr>
        <w:t xml:space="preserve">he resources available to us for 2019 were exhausted </w:t>
      </w:r>
      <w:r w:rsidR="006C069D" w:rsidRPr="00400A4A">
        <w:rPr>
          <w:color w:val="222222"/>
          <w:lang w:val="en-AU"/>
        </w:rPr>
        <w:t>by August 2</w:t>
      </w:r>
      <w:r w:rsidR="006C069D" w:rsidRPr="00400A4A">
        <w:rPr>
          <w:color w:val="222222"/>
          <w:vertAlign w:val="superscript"/>
          <w:lang w:val="en-AU"/>
        </w:rPr>
        <w:t>nd</w:t>
      </w:r>
      <w:r w:rsidR="006C069D" w:rsidRPr="00400A4A">
        <w:rPr>
          <w:color w:val="222222"/>
          <w:lang w:val="en-AU"/>
        </w:rPr>
        <w:t>. The date changes fr</w:t>
      </w:r>
      <w:r w:rsidR="00027676" w:rsidRPr="00400A4A">
        <w:rPr>
          <w:color w:val="222222"/>
          <w:lang w:val="en-AU"/>
        </w:rPr>
        <w:t>om</w:t>
      </w:r>
      <w:r w:rsidR="006C069D" w:rsidRPr="00400A4A">
        <w:rPr>
          <w:color w:val="222222"/>
          <w:lang w:val="en-AU"/>
        </w:rPr>
        <w:t xml:space="preserve"> one year to the next</w:t>
      </w:r>
      <w:r w:rsidR="00CC362C" w:rsidRPr="00400A4A">
        <w:rPr>
          <w:color w:val="222222"/>
          <w:lang w:val="en-AU"/>
        </w:rPr>
        <w:t>.</w:t>
      </w:r>
      <w:r w:rsidR="006C069D" w:rsidRPr="00400A4A">
        <w:rPr>
          <w:color w:val="222222"/>
          <w:lang w:val="en-AU"/>
        </w:rPr>
        <w:t xml:space="preserve"> </w:t>
      </w:r>
      <w:r w:rsidR="00027676" w:rsidRPr="00400A4A">
        <w:rPr>
          <w:color w:val="222222"/>
          <w:lang w:val="en-AU"/>
        </w:rPr>
        <w:t xml:space="preserve">It is obvious </w:t>
      </w:r>
      <w:r w:rsidR="00BA306B">
        <w:rPr>
          <w:color w:val="222222"/>
          <w:lang w:val="en-AU"/>
        </w:rPr>
        <w:t>that we</w:t>
      </w:r>
      <w:r w:rsidR="00027676" w:rsidRPr="00400A4A">
        <w:rPr>
          <w:color w:val="222222"/>
          <w:lang w:val="en-AU"/>
        </w:rPr>
        <w:t xml:space="preserve"> cannot continue</w:t>
      </w:r>
      <w:r w:rsidR="00BA306B">
        <w:rPr>
          <w:color w:val="222222"/>
          <w:lang w:val="en-AU"/>
        </w:rPr>
        <w:t xml:space="preserve"> like this</w:t>
      </w:r>
      <w:r w:rsidR="00027676" w:rsidRPr="00400A4A">
        <w:rPr>
          <w:color w:val="222222"/>
          <w:lang w:val="en-AU"/>
        </w:rPr>
        <w:t xml:space="preserve">. </w:t>
      </w:r>
      <w:r w:rsidR="006C069D" w:rsidRPr="00400A4A">
        <w:rPr>
          <w:color w:val="222222"/>
          <w:lang w:val="en-AU"/>
        </w:rPr>
        <w:t xml:space="preserve">Resources must be distributed and </w:t>
      </w:r>
      <w:r w:rsidR="00027676" w:rsidRPr="00400A4A">
        <w:rPr>
          <w:color w:val="222222"/>
          <w:lang w:val="en-AU"/>
        </w:rPr>
        <w:t>used</w:t>
      </w:r>
      <w:r w:rsidR="006C069D" w:rsidRPr="00400A4A">
        <w:rPr>
          <w:color w:val="222222"/>
          <w:lang w:val="en-AU"/>
        </w:rPr>
        <w:t xml:space="preserve"> in a sustainable way.</w:t>
      </w:r>
    </w:p>
    <w:p w14:paraId="4BEE02F6" w14:textId="370DF828" w:rsidR="004D173B" w:rsidRPr="00400A4A" w:rsidRDefault="006C069D" w:rsidP="004D173B">
      <w:pPr>
        <w:rPr>
          <w:color w:val="222222"/>
          <w:lang w:val="en-AU"/>
        </w:rPr>
      </w:pPr>
      <w:r w:rsidRPr="00400A4A">
        <w:rPr>
          <w:lang w:val="en-AU"/>
        </w:rPr>
        <w:t xml:space="preserve">To </w:t>
      </w:r>
      <w:r w:rsidR="00816B6D" w:rsidRPr="00400A4A">
        <w:rPr>
          <w:lang w:val="en-AU"/>
        </w:rPr>
        <w:t>utilize</w:t>
      </w:r>
      <w:r w:rsidRPr="00400A4A">
        <w:rPr>
          <w:lang w:val="en-AU"/>
        </w:rPr>
        <w:t xml:space="preserve"> the resource</w:t>
      </w:r>
      <w:r w:rsidR="00BA306B">
        <w:rPr>
          <w:lang w:val="en-AU"/>
        </w:rPr>
        <w:t>s</w:t>
      </w:r>
      <w:r w:rsidRPr="00400A4A">
        <w:rPr>
          <w:lang w:val="en-AU"/>
        </w:rPr>
        <w:t xml:space="preserve"> of the earth in </w:t>
      </w:r>
      <w:r w:rsidR="00BA306B">
        <w:rPr>
          <w:lang w:val="en-AU"/>
        </w:rPr>
        <w:t>the</w:t>
      </w:r>
      <w:r w:rsidRPr="00400A4A">
        <w:rPr>
          <w:lang w:val="en-AU"/>
        </w:rPr>
        <w:t xml:space="preserve"> best possible way</w:t>
      </w:r>
      <w:r w:rsidR="00BA306B">
        <w:rPr>
          <w:lang w:val="en-AU"/>
        </w:rPr>
        <w:t>,</w:t>
      </w:r>
      <w:r w:rsidRPr="00400A4A">
        <w:rPr>
          <w:lang w:val="en-AU"/>
        </w:rPr>
        <w:t xml:space="preserve"> we need professionals with </w:t>
      </w:r>
      <w:r w:rsidR="00816B6D" w:rsidRPr="00400A4A">
        <w:rPr>
          <w:lang w:val="en-AU"/>
        </w:rPr>
        <w:t>specific</w:t>
      </w:r>
      <w:r w:rsidRPr="00400A4A">
        <w:rPr>
          <w:lang w:val="en-AU"/>
        </w:rPr>
        <w:t xml:space="preserve"> competence</w:t>
      </w:r>
      <w:r w:rsidR="00BA306B">
        <w:rPr>
          <w:lang w:val="en-AU"/>
        </w:rPr>
        <w:t>s</w:t>
      </w:r>
      <w:r w:rsidRPr="00400A4A">
        <w:rPr>
          <w:lang w:val="en-AU"/>
        </w:rPr>
        <w:t xml:space="preserve"> </w:t>
      </w:r>
      <w:r w:rsidR="00BA306B">
        <w:rPr>
          <w:lang w:val="en-AU"/>
        </w:rPr>
        <w:t>i</w:t>
      </w:r>
      <w:r w:rsidR="00B509B3" w:rsidRPr="00400A4A">
        <w:rPr>
          <w:lang w:val="en-AU"/>
        </w:rPr>
        <w:t xml:space="preserve">n </w:t>
      </w:r>
      <w:r w:rsidRPr="00400A4A">
        <w:rPr>
          <w:lang w:val="en-AU"/>
        </w:rPr>
        <w:t>economy</w:t>
      </w:r>
      <w:r w:rsidR="004D173B" w:rsidRPr="00400A4A">
        <w:rPr>
          <w:lang w:val="en-AU"/>
        </w:rPr>
        <w:t xml:space="preserve">, sociology, </w:t>
      </w:r>
      <w:r w:rsidR="00BA306B">
        <w:rPr>
          <w:lang w:val="en-AU"/>
        </w:rPr>
        <w:t>technology</w:t>
      </w:r>
      <w:r w:rsidR="004D173B" w:rsidRPr="00400A4A">
        <w:rPr>
          <w:lang w:val="en-AU"/>
        </w:rPr>
        <w:t xml:space="preserve"> </w:t>
      </w:r>
      <w:r w:rsidR="00CC362C" w:rsidRPr="00400A4A">
        <w:rPr>
          <w:lang w:val="en-AU"/>
        </w:rPr>
        <w:t>and biology</w:t>
      </w:r>
      <w:r w:rsidR="004D173B" w:rsidRPr="00400A4A">
        <w:rPr>
          <w:lang w:val="en-AU"/>
        </w:rPr>
        <w:t xml:space="preserve">. </w:t>
      </w:r>
      <w:r w:rsidR="000D79C7" w:rsidRPr="00400A4A">
        <w:rPr>
          <w:lang w:val="en-AU"/>
        </w:rPr>
        <w:t>W</w:t>
      </w:r>
      <w:r w:rsidR="00027676" w:rsidRPr="00400A4A">
        <w:rPr>
          <w:lang w:val="en-AU"/>
        </w:rPr>
        <w:t>e also need professionals who understand the link between the dif</w:t>
      </w:r>
      <w:r w:rsidR="00F0300D" w:rsidRPr="00400A4A">
        <w:rPr>
          <w:lang w:val="en-AU"/>
        </w:rPr>
        <w:t>f</w:t>
      </w:r>
      <w:r w:rsidR="00027676" w:rsidRPr="00400A4A">
        <w:rPr>
          <w:lang w:val="en-AU"/>
        </w:rPr>
        <w:t>erent professions. Landscape architecture</w:t>
      </w:r>
      <w:r w:rsidRPr="00400A4A">
        <w:rPr>
          <w:lang w:val="en-AU"/>
        </w:rPr>
        <w:t xml:space="preserve"> </w:t>
      </w:r>
      <w:r w:rsidR="000D79C7" w:rsidRPr="00400A4A">
        <w:rPr>
          <w:lang w:val="en-AU"/>
        </w:rPr>
        <w:t>combines competence</w:t>
      </w:r>
      <w:r w:rsidR="00BA306B">
        <w:rPr>
          <w:lang w:val="en-AU"/>
        </w:rPr>
        <w:t>s</w:t>
      </w:r>
      <w:r w:rsidRPr="00400A4A">
        <w:rPr>
          <w:lang w:val="en-AU"/>
        </w:rPr>
        <w:t xml:space="preserve"> in design, </w:t>
      </w:r>
      <w:r w:rsidR="00816B6D" w:rsidRPr="00400A4A">
        <w:rPr>
          <w:lang w:val="en-AU"/>
        </w:rPr>
        <w:t>technology</w:t>
      </w:r>
      <w:r w:rsidRPr="00400A4A">
        <w:rPr>
          <w:lang w:val="en-AU"/>
        </w:rPr>
        <w:t xml:space="preserve"> and biology.</w:t>
      </w:r>
      <w:r w:rsidR="004D173B" w:rsidRPr="00400A4A">
        <w:rPr>
          <w:lang w:val="en-AU"/>
        </w:rPr>
        <w:t xml:space="preserve"> This is a</w:t>
      </w:r>
      <w:r w:rsidR="00816B6D" w:rsidRPr="00400A4A">
        <w:rPr>
          <w:lang w:val="en-AU"/>
        </w:rPr>
        <w:t>n</w:t>
      </w:r>
      <w:r w:rsidR="004D173B" w:rsidRPr="00400A4A">
        <w:rPr>
          <w:lang w:val="en-AU"/>
        </w:rPr>
        <w:t xml:space="preserve"> extremely impo</w:t>
      </w:r>
      <w:r w:rsidR="00027676" w:rsidRPr="00400A4A">
        <w:rPr>
          <w:lang w:val="en-AU"/>
        </w:rPr>
        <w:t>r</w:t>
      </w:r>
      <w:r w:rsidR="004D173B" w:rsidRPr="00400A4A">
        <w:rPr>
          <w:lang w:val="en-AU"/>
        </w:rPr>
        <w:t xml:space="preserve">tant </w:t>
      </w:r>
      <w:r w:rsidR="005723F6" w:rsidRPr="00400A4A">
        <w:rPr>
          <w:lang w:val="en-AU"/>
        </w:rPr>
        <w:t>connection</w:t>
      </w:r>
      <w:r w:rsidR="00816B6D" w:rsidRPr="00400A4A">
        <w:rPr>
          <w:lang w:val="en-AU"/>
        </w:rPr>
        <w:t>,</w:t>
      </w:r>
      <w:r w:rsidR="004D173B" w:rsidRPr="00400A4A">
        <w:rPr>
          <w:lang w:val="en-AU"/>
        </w:rPr>
        <w:t xml:space="preserve"> giving us </w:t>
      </w:r>
      <w:r w:rsidR="00816B6D" w:rsidRPr="00400A4A">
        <w:rPr>
          <w:color w:val="222222"/>
          <w:lang w:val="en-AU"/>
        </w:rPr>
        <w:t>enormous responsibility</w:t>
      </w:r>
      <w:r w:rsidR="004D173B" w:rsidRPr="00400A4A">
        <w:rPr>
          <w:lang w:val="en-AU"/>
        </w:rPr>
        <w:t>, but also</w:t>
      </w:r>
      <w:r w:rsidR="00816B6D" w:rsidRPr="00400A4A">
        <w:rPr>
          <w:lang w:val="en-AU"/>
        </w:rPr>
        <w:t xml:space="preserve"> great possibilities</w:t>
      </w:r>
      <w:r w:rsidR="004D173B" w:rsidRPr="00400A4A">
        <w:rPr>
          <w:color w:val="222222"/>
          <w:lang w:val="en-AU"/>
        </w:rPr>
        <w:t>.</w:t>
      </w:r>
    </w:p>
    <w:p w14:paraId="04F472C9" w14:textId="0B8999B2" w:rsidR="004D173B" w:rsidRPr="00400A4A" w:rsidRDefault="004D173B" w:rsidP="004D173B">
      <w:pPr>
        <w:rPr>
          <w:rFonts w:ascii="Courier New" w:hAnsi="Courier New"/>
          <w:color w:val="222222"/>
          <w:lang w:val="en-AU"/>
        </w:rPr>
      </w:pPr>
      <w:r w:rsidRPr="00400A4A">
        <w:rPr>
          <w:color w:val="222222"/>
          <w:lang w:val="en-AU"/>
        </w:rPr>
        <w:t>Professionally</w:t>
      </w:r>
      <w:r w:rsidR="00BA306B">
        <w:rPr>
          <w:color w:val="222222"/>
          <w:lang w:val="en-AU"/>
        </w:rPr>
        <w:t>,</w:t>
      </w:r>
      <w:r w:rsidRPr="00400A4A">
        <w:rPr>
          <w:color w:val="222222"/>
          <w:lang w:val="en-AU"/>
        </w:rPr>
        <w:t xml:space="preserve"> we must </w:t>
      </w:r>
      <w:r w:rsidR="00816B6D" w:rsidRPr="00400A4A">
        <w:rPr>
          <w:color w:val="222222"/>
          <w:lang w:val="en-AU"/>
        </w:rPr>
        <w:t xml:space="preserve">use and </w:t>
      </w:r>
      <w:r w:rsidRPr="00400A4A">
        <w:rPr>
          <w:color w:val="222222"/>
          <w:lang w:val="en-AU"/>
        </w:rPr>
        <w:t xml:space="preserve">develop our competence of biology and biological processes, using the competence in developing durable solutions for </w:t>
      </w:r>
      <w:r w:rsidR="00BA306B">
        <w:rPr>
          <w:color w:val="222222"/>
          <w:lang w:val="en-AU"/>
        </w:rPr>
        <w:t xml:space="preserve">the </w:t>
      </w:r>
      <w:r w:rsidR="00EF587C" w:rsidRPr="00400A4A">
        <w:rPr>
          <w:color w:val="222222"/>
          <w:lang w:val="en-AU"/>
        </w:rPr>
        <w:t>distribution</w:t>
      </w:r>
      <w:r w:rsidRPr="00400A4A">
        <w:rPr>
          <w:color w:val="222222"/>
          <w:lang w:val="en-AU"/>
        </w:rPr>
        <w:t xml:space="preserve"> of the resources we have. </w:t>
      </w:r>
      <w:r w:rsidR="00EF587C" w:rsidRPr="00400A4A">
        <w:rPr>
          <w:color w:val="222222"/>
          <w:lang w:val="en-AU"/>
        </w:rPr>
        <w:t>We must focus on environmental issues</w:t>
      </w:r>
      <w:r w:rsidR="00B509B3" w:rsidRPr="00400A4A">
        <w:rPr>
          <w:color w:val="222222"/>
          <w:lang w:val="en-AU"/>
        </w:rPr>
        <w:t>,</w:t>
      </w:r>
      <w:r w:rsidR="00EF587C" w:rsidRPr="00400A4A">
        <w:rPr>
          <w:color w:val="222222"/>
          <w:lang w:val="en-AU"/>
        </w:rPr>
        <w:t xml:space="preserve"> </w:t>
      </w:r>
      <w:r w:rsidR="004C1A82">
        <w:rPr>
          <w:color w:val="222222"/>
          <w:lang w:val="en-AU"/>
        </w:rPr>
        <w:t>both, when</w:t>
      </w:r>
      <w:r w:rsidR="00EF587C" w:rsidRPr="00400A4A">
        <w:rPr>
          <w:color w:val="222222"/>
          <w:lang w:val="en-AU"/>
        </w:rPr>
        <w:t xml:space="preserve"> </w:t>
      </w:r>
      <w:r w:rsidR="00816B6D" w:rsidRPr="00400A4A">
        <w:rPr>
          <w:color w:val="222222"/>
          <w:lang w:val="en-AU"/>
        </w:rPr>
        <w:t xml:space="preserve">we are </w:t>
      </w:r>
      <w:r w:rsidR="00EF587C" w:rsidRPr="00400A4A">
        <w:rPr>
          <w:color w:val="222222"/>
          <w:lang w:val="en-AU"/>
        </w:rPr>
        <w:t xml:space="preserve">working with spatial development </w:t>
      </w:r>
      <w:r w:rsidR="004C1A82">
        <w:rPr>
          <w:color w:val="222222"/>
          <w:lang w:val="en-AU"/>
        </w:rPr>
        <w:t>and</w:t>
      </w:r>
      <w:r w:rsidR="00EF587C" w:rsidRPr="00400A4A">
        <w:rPr>
          <w:color w:val="222222"/>
          <w:lang w:val="en-AU"/>
        </w:rPr>
        <w:t xml:space="preserve"> detailed landscape design. Bridging</w:t>
      </w:r>
      <w:r w:rsidR="00816B6D" w:rsidRPr="00400A4A">
        <w:rPr>
          <w:color w:val="222222"/>
          <w:lang w:val="en-AU"/>
        </w:rPr>
        <w:t xml:space="preserve"> </w:t>
      </w:r>
      <w:r w:rsidR="004C1A82">
        <w:rPr>
          <w:color w:val="222222"/>
          <w:lang w:val="en-AU"/>
        </w:rPr>
        <w:t xml:space="preserve">the </w:t>
      </w:r>
      <w:r w:rsidR="00816B6D" w:rsidRPr="00400A4A">
        <w:rPr>
          <w:color w:val="222222"/>
          <w:lang w:val="en-AU"/>
        </w:rPr>
        <w:t>competence</w:t>
      </w:r>
      <w:r w:rsidR="004C1A82">
        <w:rPr>
          <w:color w:val="222222"/>
          <w:lang w:val="en-AU"/>
        </w:rPr>
        <w:t>s</w:t>
      </w:r>
      <w:r w:rsidR="00816B6D" w:rsidRPr="00400A4A">
        <w:rPr>
          <w:color w:val="222222"/>
          <w:lang w:val="en-AU"/>
        </w:rPr>
        <w:t xml:space="preserve"> in biology</w:t>
      </w:r>
      <w:r w:rsidR="00EF587C" w:rsidRPr="00400A4A">
        <w:rPr>
          <w:color w:val="222222"/>
          <w:lang w:val="en-AU"/>
        </w:rPr>
        <w:t xml:space="preserve"> and technology give</w:t>
      </w:r>
      <w:r w:rsidR="004C1A82">
        <w:rPr>
          <w:color w:val="222222"/>
          <w:lang w:val="en-AU"/>
        </w:rPr>
        <w:t>s</w:t>
      </w:r>
      <w:r w:rsidR="00EF587C" w:rsidRPr="00400A4A">
        <w:rPr>
          <w:color w:val="222222"/>
          <w:lang w:val="en-AU"/>
        </w:rPr>
        <w:t xml:space="preserve"> our profession a special responsibility.</w:t>
      </w:r>
    </w:p>
    <w:sectPr w:rsidR="004D173B" w:rsidRPr="00400A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EB51E3" w14:textId="77777777" w:rsidR="00654D55" w:rsidRDefault="00654D55" w:rsidP="009707FF">
      <w:pPr>
        <w:spacing w:after="0" w:line="240" w:lineRule="auto"/>
      </w:pPr>
      <w:r>
        <w:separator/>
      </w:r>
    </w:p>
  </w:endnote>
  <w:endnote w:type="continuationSeparator" w:id="0">
    <w:p w14:paraId="29BFD6BC" w14:textId="77777777" w:rsidR="00654D55" w:rsidRDefault="00654D55" w:rsidP="00970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B9EC4" w14:textId="77777777" w:rsidR="00BA306B" w:rsidRDefault="00BA306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79DA7" w14:textId="77777777" w:rsidR="009707FF" w:rsidRPr="009707FF" w:rsidRDefault="001C5B36" w:rsidP="009707FF">
    <w:pPr>
      <w:pStyle w:val="Fuzeile"/>
      <w:tabs>
        <w:tab w:val="center" w:pos="-1843"/>
        <w:tab w:val="center" w:pos="-1701"/>
        <w:tab w:val="left" w:pos="1701"/>
        <w:tab w:val="left" w:pos="3686"/>
        <w:tab w:val="left" w:pos="5103"/>
        <w:tab w:val="left" w:pos="6804"/>
        <w:tab w:val="left" w:pos="8222"/>
      </w:tabs>
      <w:spacing w:line="160" w:lineRule="atLeast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Svenskerud 31</w:t>
    </w:r>
  </w:p>
  <w:p w14:paraId="40F7FF29" w14:textId="77777777" w:rsidR="009707FF" w:rsidRPr="009707FF" w:rsidRDefault="001C5B36" w:rsidP="009707FF">
    <w:pPr>
      <w:pStyle w:val="Fuzeile"/>
      <w:tabs>
        <w:tab w:val="center" w:pos="-1843"/>
        <w:tab w:val="center" w:pos="-1701"/>
        <w:tab w:val="left" w:pos="1701"/>
        <w:tab w:val="left" w:pos="3686"/>
        <w:tab w:val="left" w:pos="5103"/>
        <w:tab w:val="left" w:pos="6804"/>
        <w:tab w:val="left" w:pos="8222"/>
      </w:tabs>
      <w:spacing w:line="160" w:lineRule="atLeast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3409 Tranby</w:t>
    </w:r>
    <w:r w:rsidR="009707FF" w:rsidRPr="009707FF">
      <w:rPr>
        <w:color w:val="808080"/>
        <w:sz w:val="16"/>
        <w:szCs w:val="16"/>
      </w:rPr>
      <w:t xml:space="preserve"> </w:t>
    </w:r>
  </w:p>
  <w:p w14:paraId="0504AC87" w14:textId="77777777" w:rsidR="009707FF" w:rsidRPr="009707FF" w:rsidRDefault="009707FF" w:rsidP="009707FF">
    <w:pPr>
      <w:pStyle w:val="Fuzeile"/>
      <w:tabs>
        <w:tab w:val="center" w:pos="-1843"/>
        <w:tab w:val="center" w:pos="-1701"/>
        <w:tab w:val="left" w:pos="1701"/>
        <w:tab w:val="left" w:pos="3686"/>
        <w:tab w:val="left" w:pos="5103"/>
        <w:tab w:val="left" w:pos="6804"/>
        <w:tab w:val="left" w:pos="8222"/>
      </w:tabs>
      <w:spacing w:line="160" w:lineRule="atLeast"/>
      <w:jc w:val="center"/>
      <w:rPr>
        <w:color w:val="808080"/>
        <w:sz w:val="16"/>
        <w:szCs w:val="16"/>
      </w:rPr>
    </w:pPr>
    <w:r w:rsidRPr="009707FF">
      <w:rPr>
        <w:color w:val="808080"/>
        <w:sz w:val="16"/>
        <w:szCs w:val="16"/>
      </w:rPr>
      <w:t>Foretaksnr.  932003031</w:t>
    </w:r>
  </w:p>
  <w:p w14:paraId="1F5B6859" w14:textId="77777777" w:rsidR="009707FF" w:rsidRPr="009707FF" w:rsidRDefault="009707FF" w:rsidP="009707FF">
    <w:pPr>
      <w:pStyle w:val="Fuzeile"/>
      <w:tabs>
        <w:tab w:val="center" w:pos="-1843"/>
        <w:tab w:val="center" w:pos="-1701"/>
        <w:tab w:val="left" w:pos="1701"/>
        <w:tab w:val="left" w:pos="3686"/>
        <w:tab w:val="left" w:pos="5103"/>
        <w:tab w:val="left" w:pos="6804"/>
        <w:tab w:val="left" w:pos="8222"/>
      </w:tabs>
      <w:spacing w:line="160" w:lineRule="atLeast"/>
      <w:jc w:val="center"/>
      <w:rPr>
        <w:color w:val="808080"/>
        <w:sz w:val="16"/>
        <w:szCs w:val="16"/>
      </w:rPr>
    </w:pPr>
    <w:r w:rsidRPr="009707FF">
      <w:rPr>
        <w:color w:val="808080"/>
        <w:sz w:val="16"/>
        <w:szCs w:val="16"/>
      </w:rPr>
      <w:t>trygve.sundt@st-landskap.no</w:t>
    </w:r>
  </w:p>
  <w:p w14:paraId="10BEE5BE" w14:textId="77777777" w:rsidR="009707FF" w:rsidRPr="009707FF" w:rsidRDefault="009707F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A2D36" w14:textId="77777777" w:rsidR="00BA306B" w:rsidRDefault="00BA306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1E6BA" w14:textId="77777777" w:rsidR="00654D55" w:rsidRDefault="00654D55" w:rsidP="009707FF">
      <w:pPr>
        <w:spacing w:after="0" w:line="240" w:lineRule="auto"/>
      </w:pPr>
      <w:r>
        <w:separator/>
      </w:r>
    </w:p>
  </w:footnote>
  <w:footnote w:type="continuationSeparator" w:id="0">
    <w:p w14:paraId="663E25F3" w14:textId="77777777" w:rsidR="00654D55" w:rsidRDefault="00654D55" w:rsidP="00970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8725" w14:textId="77777777" w:rsidR="00BA306B" w:rsidRDefault="00BA306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B41FB" w14:textId="77777777" w:rsidR="009707FF" w:rsidRDefault="009707FF">
    <w:pPr>
      <w:pStyle w:val="Kopfzeile"/>
    </w:pPr>
    <w:r>
      <w:rPr>
        <w:noProof/>
        <w:lang w:eastAsia="nb-NO"/>
      </w:rPr>
      <w:drawing>
        <wp:anchor distT="0" distB="0" distL="114300" distR="114300" simplePos="0" relativeHeight="251659264" behindDoc="1" locked="0" layoutInCell="1" allowOverlap="1" wp14:anchorId="291FF1EF" wp14:editId="499125D4">
          <wp:simplePos x="0" y="0"/>
          <wp:positionH relativeFrom="column">
            <wp:posOffset>-53340</wp:posOffset>
          </wp:positionH>
          <wp:positionV relativeFrom="paragraph">
            <wp:posOffset>-83820</wp:posOffset>
          </wp:positionV>
          <wp:extent cx="5759450" cy="474980"/>
          <wp:effectExtent l="0" t="0" r="0" b="1270"/>
          <wp:wrapTight wrapText="bothSides">
            <wp:wrapPolygon edited="0">
              <wp:start x="0" y="0"/>
              <wp:lineTo x="0" y="20791"/>
              <wp:lineTo x="21505" y="20791"/>
              <wp:lineTo x="21505" y="0"/>
              <wp:lineTo x="0" y="0"/>
            </wp:wrapPolygon>
          </wp:wrapTight>
          <wp:docPr id="1" name="Bil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C517D" w14:textId="77777777" w:rsidR="00BA306B" w:rsidRDefault="00BA306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A6A"/>
    <w:rsid w:val="00013E32"/>
    <w:rsid w:val="00027676"/>
    <w:rsid w:val="000B735F"/>
    <w:rsid w:val="000D79C7"/>
    <w:rsid w:val="00105224"/>
    <w:rsid w:val="00115227"/>
    <w:rsid w:val="00155BB8"/>
    <w:rsid w:val="0016074C"/>
    <w:rsid w:val="001B159B"/>
    <w:rsid w:val="001C5B36"/>
    <w:rsid w:val="001E77EA"/>
    <w:rsid w:val="001F2BAF"/>
    <w:rsid w:val="00213B7C"/>
    <w:rsid w:val="0029252E"/>
    <w:rsid w:val="002C50AF"/>
    <w:rsid w:val="002D56C9"/>
    <w:rsid w:val="002F30EE"/>
    <w:rsid w:val="003628FD"/>
    <w:rsid w:val="00381548"/>
    <w:rsid w:val="003F4DB6"/>
    <w:rsid w:val="00400A4A"/>
    <w:rsid w:val="00427B68"/>
    <w:rsid w:val="00432B9D"/>
    <w:rsid w:val="00464A79"/>
    <w:rsid w:val="004901F7"/>
    <w:rsid w:val="004B3080"/>
    <w:rsid w:val="004C1A82"/>
    <w:rsid w:val="004D173B"/>
    <w:rsid w:val="004E4FB9"/>
    <w:rsid w:val="00510669"/>
    <w:rsid w:val="00521A6A"/>
    <w:rsid w:val="00527675"/>
    <w:rsid w:val="005723F6"/>
    <w:rsid w:val="00573E87"/>
    <w:rsid w:val="00582B98"/>
    <w:rsid w:val="005C2EDD"/>
    <w:rsid w:val="005C413A"/>
    <w:rsid w:val="006128CC"/>
    <w:rsid w:val="00632513"/>
    <w:rsid w:val="00654D55"/>
    <w:rsid w:val="006C069D"/>
    <w:rsid w:val="006C0D68"/>
    <w:rsid w:val="006D5C98"/>
    <w:rsid w:val="00727938"/>
    <w:rsid w:val="007304D6"/>
    <w:rsid w:val="00732101"/>
    <w:rsid w:val="00796238"/>
    <w:rsid w:val="007B21A8"/>
    <w:rsid w:val="007E381A"/>
    <w:rsid w:val="008124D8"/>
    <w:rsid w:val="00816B6D"/>
    <w:rsid w:val="00852337"/>
    <w:rsid w:val="0086498F"/>
    <w:rsid w:val="00874CE3"/>
    <w:rsid w:val="00874E62"/>
    <w:rsid w:val="00886159"/>
    <w:rsid w:val="008916CF"/>
    <w:rsid w:val="009162F1"/>
    <w:rsid w:val="00930F7C"/>
    <w:rsid w:val="009453A9"/>
    <w:rsid w:val="009707FF"/>
    <w:rsid w:val="009E078B"/>
    <w:rsid w:val="00A04E6F"/>
    <w:rsid w:val="00A95241"/>
    <w:rsid w:val="00B22764"/>
    <w:rsid w:val="00B509B3"/>
    <w:rsid w:val="00BA306B"/>
    <w:rsid w:val="00BD4813"/>
    <w:rsid w:val="00C14F09"/>
    <w:rsid w:val="00C30E36"/>
    <w:rsid w:val="00C45FFC"/>
    <w:rsid w:val="00C46C8D"/>
    <w:rsid w:val="00C543B3"/>
    <w:rsid w:val="00C602F8"/>
    <w:rsid w:val="00C95CA9"/>
    <w:rsid w:val="00CC362C"/>
    <w:rsid w:val="00D05F98"/>
    <w:rsid w:val="00D13CA2"/>
    <w:rsid w:val="00D76324"/>
    <w:rsid w:val="00E17582"/>
    <w:rsid w:val="00E33863"/>
    <w:rsid w:val="00E621FF"/>
    <w:rsid w:val="00EA6E78"/>
    <w:rsid w:val="00EF1D4D"/>
    <w:rsid w:val="00EF587C"/>
    <w:rsid w:val="00F0300D"/>
    <w:rsid w:val="00F44ADF"/>
    <w:rsid w:val="00F5531A"/>
    <w:rsid w:val="00FD75BD"/>
    <w:rsid w:val="00FE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15160"/>
  <w15:chartTrackingRefBased/>
  <w15:docId w15:val="{97652626-7DBC-4960-A158-0887BE917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64A79"/>
    <w:rPr>
      <w:rFonts w:ascii="Arial" w:hAnsi="Arial"/>
      <w:lang w:val="nb-NO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C0D68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80" w:after="0"/>
      <w:ind w:left="431" w:hanging="431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36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0D68"/>
    <w:pPr>
      <w:keepNext/>
      <w:keepLines/>
      <w:numPr>
        <w:ilvl w:val="1"/>
        <w:numId w:val="12"/>
      </w:numPr>
      <w:spacing w:before="60" w:after="0"/>
      <w:ind w:left="578" w:hanging="578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4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5723F6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723F6"/>
    <w:rPr>
      <w:rFonts w:asciiTheme="majorHAnsi" w:eastAsiaTheme="majorEastAsia" w:hAnsiTheme="majorHAnsi" w:cstheme="majorBidi"/>
      <w:color w:val="000000" w:themeColor="text1"/>
      <w:sz w:val="32"/>
      <w:szCs w:val="56"/>
      <w:lang w:val="nb-NO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color w:val="5A5A5A" w:themeColor="text1" w:themeTint="A5"/>
      <w:spacing w:val="1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C0D6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3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0D68"/>
    <w:rPr>
      <w:rFonts w:asciiTheme="majorHAnsi" w:eastAsiaTheme="majorEastAsia" w:hAnsiTheme="majorHAnsi" w:cstheme="majorBidi"/>
      <w:b/>
      <w:bCs/>
      <w:smallCaps/>
      <w:color w:val="000000" w:themeColor="text1"/>
      <w:sz w:val="24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qFormat/>
    <w:rPr>
      <w:i/>
      <w:iCs/>
      <w:color w:val="auto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  <w:caps/>
    </w:rPr>
  </w:style>
  <w:style w:type="character" w:styleId="Fett">
    <w:name w:val="Strong"/>
    <w:basedOn w:val="Absatz-Standardschriftart"/>
    <w:uiPriority w:val="22"/>
    <w:qFormat/>
    <w:rPr>
      <w:b/>
      <w:bCs/>
      <w:color w:val="000000" w:themeColor="text1"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color w:val="000000" w:themeColor="text1"/>
      <w:shd w:val="clear" w:color="auto" w:fill="F2F2F2" w:themeFill="background1" w:themeFillShade="F2"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u w:val="single"/>
    </w:rPr>
  </w:style>
  <w:style w:type="character" w:styleId="Buchtitel">
    <w:name w:val="Book Title"/>
    <w:basedOn w:val="Absatz-Standardschriftart"/>
    <w:uiPriority w:val="33"/>
    <w:qFormat/>
    <w:rPr>
      <w:b w:val="0"/>
      <w:bCs w:val="0"/>
      <w:smallCaps/>
      <w:spacing w:val="5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outlineLvl w:val="9"/>
    </w:p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970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707FF"/>
  </w:style>
  <w:style w:type="paragraph" w:styleId="Fuzeile">
    <w:name w:val="footer"/>
    <w:basedOn w:val="Standard"/>
    <w:link w:val="FuzeileZchn"/>
    <w:unhideWhenUsed/>
    <w:rsid w:val="00970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707FF"/>
  </w:style>
  <w:style w:type="character" w:customStyle="1" w:styleId="StilArial11pt">
    <w:name w:val="Stil Arial 11 pt"/>
    <w:basedOn w:val="Absatz-Standardschriftart"/>
    <w:rsid w:val="00A04E6F"/>
    <w:rPr>
      <w:rFonts w:ascii="Century Gothic" w:hAnsi="Century Gothic" w:hint="default"/>
      <w:sz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C543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b-NO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C543B3"/>
    <w:rPr>
      <w:rFonts w:ascii="Courier New" w:eastAsia="Times New Roman" w:hAnsi="Courier New" w:cs="Courier New"/>
      <w:sz w:val="20"/>
      <w:szCs w:val="20"/>
      <w:lang w:val="nb-NO"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5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2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002872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02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660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38432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650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357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330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64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863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174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5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396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22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526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307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1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89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70867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3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606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086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7348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722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030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64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4375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561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582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86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10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80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969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4425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7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60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937847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06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663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11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84315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001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207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275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024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2188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049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874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251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928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139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2845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ygve\Documents\Egendefinerte%20Office-maler\NOTAT%20mal%20sogt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5E4EC23D203C429341DCE5574A3AD9" ma:contentTypeVersion="12" ma:contentTypeDescription="Opprett et nytt dokument." ma:contentTypeScope="" ma:versionID="0bc2022f920d46ac03c868e1994e4242">
  <xsd:schema xmlns:xsd="http://www.w3.org/2001/XMLSchema" xmlns:xs="http://www.w3.org/2001/XMLSchema" xmlns:p="http://schemas.microsoft.com/office/2006/metadata/properties" xmlns:ns2="8dbeaf78-e55f-4f7d-9466-94ad931435e3" xmlns:ns3="a159f0d7-1550-42a7-b93c-e34a471c60d5" targetNamespace="http://schemas.microsoft.com/office/2006/metadata/properties" ma:root="true" ma:fieldsID="71cfd4e4a527d40ffe58bb52869cc48b" ns2:_="" ns3:_="">
    <xsd:import namespace="8dbeaf78-e55f-4f7d-9466-94ad931435e3"/>
    <xsd:import namespace="a159f0d7-1550-42a7-b93c-e34a471c60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eaf78-e55f-4f7d-9466-94ad931435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9f0d7-1550-42a7-b93c-e34a471c6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707C38-D223-4A5F-BB80-5951CFE2DDC3}"/>
</file>

<file path=customXml/itemProps2.xml><?xml version="1.0" encoding="utf-8"?>
<ds:datastoreItem xmlns:ds="http://schemas.openxmlformats.org/officeDocument/2006/customXml" ds:itemID="{A8959449-D541-4B2E-A82F-AADDAF926F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AB4A73-5E18-4CBE-BA31-706CA09CAC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NOTAT mal sogt</Template>
  <TotalTime>0</TotalTime>
  <Pages>1</Pages>
  <Words>262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Trygve</dc:creator>
  <cp:keywords/>
  <cp:lastModifiedBy>Christiane Wolfbauer</cp:lastModifiedBy>
  <cp:revision>2</cp:revision>
  <dcterms:created xsi:type="dcterms:W3CDTF">2019-08-13T07:14:00Z</dcterms:created>
  <dcterms:modified xsi:type="dcterms:W3CDTF">2019-08-13T07:14:00Z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  <property fmtid="{D5CDD505-2E9C-101B-9397-08002B2CF9AE}" pid="3" name="ContentTypeId">
    <vt:lpwstr>0x010100CC5E4EC23D203C429341DCE5574A3AD9</vt:lpwstr>
  </property>
  <property fmtid="{D5CDD505-2E9C-101B-9397-08002B2CF9AE}" pid="4" name="Order">
    <vt:r8>653200</vt:r8>
  </property>
</Properties>
</file>